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B2EC9" w:rsidRDefault="007B2EC9"/>
    <w:tbl>
      <w:tblPr>
        <w:tblW w:w="8928" w:type="dxa"/>
        <w:jc w:val="center"/>
        <w:tblCellMar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830"/>
        <w:gridCol w:w="5098"/>
      </w:tblGrid>
      <w:tr w:rsidR="00955A6C" w:rsidRPr="00955A6C" w:rsidTr="00955A6C">
        <w:trPr>
          <w:trHeight w:hRule="exact" w:val="288"/>
          <w:jc w:val="center"/>
        </w:trPr>
        <w:tc>
          <w:tcPr>
            <w:tcW w:w="892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95B3D7"/>
            <w:tcMar>
              <w:top w:w="0" w:type="dxa"/>
              <w:bottom w:w="0" w:type="dxa"/>
            </w:tcMar>
            <w:vAlign w:val="center"/>
          </w:tcPr>
          <w:p w:rsidR="007272F8" w:rsidRPr="00955A6C" w:rsidRDefault="007272F8" w:rsidP="007B2EC9">
            <w:pPr>
              <w:pStyle w:val="Ttulosdelasactasdelareuninydelordendelda"/>
            </w:pPr>
            <w:r w:rsidRPr="00955A6C">
              <w:rPr>
                <w:lang w:val="es-ES"/>
              </w:rPr>
              <w:t>DATOS CONTACTO</w:t>
            </w:r>
            <w:r w:rsidR="00307DBC" w:rsidRPr="00955A6C">
              <w:rPr>
                <w:lang w:val="es-ES"/>
              </w:rPr>
              <w:t>:</w:t>
            </w:r>
          </w:p>
        </w:tc>
      </w:tr>
      <w:tr w:rsidR="00955A6C" w:rsidRPr="00955A6C" w:rsidTr="0051059E">
        <w:trPr>
          <w:trHeight w:hRule="exact" w:val="370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955A6C" w:rsidRDefault="00307DBC">
            <w:pPr>
              <w:pStyle w:val="Copiadeltextoprincipal"/>
            </w:pPr>
            <w:r w:rsidRPr="00955A6C">
              <w:rPr>
                <w:lang w:val="es-ES"/>
              </w:rPr>
              <w:t>NOMBRE</w:t>
            </w:r>
            <w:r w:rsidR="00D651F1">
              <w:rPr>
                <w:lang w:val="es-ES"/>
              </w:rPr>
              <w:t xml:space="preserve"> EMPRESA</w:t>
            </w:r>
            <w:r w:rsidR="005A4671">
              <w:rPr>
                <w:lang w:val="es-ES"/>
              </w:rPr>
              <w:t xml:space="preserve"> </w:t>
            </w:r>
            <w:r w:rsidR="00D651F1">
              <w:rPr>
                <w:lang w:val="es-ES"/>
              </w:rPr>
              <w:t>/</w:t>
            </w:r>
            <w:r w:rsidR="005A4671">
              <w:rPr>
                <w:lang w:val="es-ES"/>
              </w:rPr>
              <w:t xml:space="preserve"> </w:t>
            </w:r>
            <w:r w:rsidR="00D651F1">
              <w:rPr>
                <w:lang w:val="es-ES"/>
              </w:rPr>
              <w:t>RECURSO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955A6C" w:rsidRDefault="00215586">
            <w:pPr>
              <w:pStyle w:val="Copiadeltextoprincipal"/>
            </w:pPr>
            <w:r>
              <w:fldChar w:fldCharType="begin">
                <w:ffData>
                  <w:name w:val="Texto1"/>
                  <w:enabled/>
                  <w:calcOnExit w:val="0"/>
                  <w:textInput/>
                </w:ffData>
              </w:fldChar>
            </w:r>
            <w:bookmarkStart w:id="0" w:name="Texto1"/>
            <w:r>
              <w:instrText xml:space="preserve"> FORMTEXT </w:instrText>
            </w:r>
            <w:r>
              <w:fldChar w:fldCharType="separate"/>
            </w:r>
            <w:bookmarkStart w:id="1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"/>
            <w:r>
              <w:fldChar w:fldCharType="end"/>
            </w:r>
            <w:bookmarkEnd w:id="0"/>
          </w:p>
        </w:tc>
      </w:tr>
      <w:tr w:rsidR="00D651F1" w:rsidRPr="00955A6C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Pr="00955A6C" w:rsidRDefault="00AE6098">
            <w:pPr>
              <w:pStyle w:val="Copiadeltextoprincipal"/>
            </w:pPr>
            <w:r>
              <w:t>CIF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Pr="00955A6C" w:rsidRDefault="00215586">
            <w:pPr>
              <w:pStyle w:val="Copiadeltextoprincipal"/>
            </w:pPr>
            <w:r>
              <w:fldChar w:fldCharType="begin">
                <w:ffData>
                  <w:name w:val="Texto2"/>
                  <w:enabled/>
                  <w:calcOnExit w:val="0"/>
                  <w:textInput/>
                </w:ffData>
              </w:fldChar>
            </w:r>
            <w:bookmarkStart w:id="2" w:name="Texto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"/>
          </w:p>
        </w:tc>
      </w:tr>
      <w:tr w:rsidR="006C696A" w:rsidRPr="00955A6C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C696A" w:rsidRDefault="00AE6098">
            <w:pPr>
              <w:pStyle w:val="Copiadeltextoprincipal"/>
            </w:pPr>
            <w:r>
              <w:t>MUNICIPIO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C696A" w:rsidRPr="00955A6C" w:rsidRDefault="00215586">
            <w:pPr>
              <w:pStyle w:val="Copiadeltextoprincipal"/>
            </w:pPr>
            <w:r>
              <w:fldChar w:fldCharType="begin">
                <w:ffData>
                  <w:name w:val="Texto3"/>
                  <w:enabled/>
                  <w:calcOnExit w:val="0"/>
                  <w:textInput/>
                </w:ffData>
              </w:fldChar>
            </w:r>
            <w:bookmarkStart w:id="3" w:name="Texto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  <w:tr w:rsidR="00955A6C" w:rsidRPr="00D651F1" w:rsidTr="0051059E">
        <w:trPr>
          <w:trHeight w:hRule="exact" w:val="360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5A4671" w:rsidRPr="00955A6C" w:rsidRDefault="00D651F1">
            <w:pPr>
              <w:pStyle w:val="Copiadeltextoprincipal"/>
            </w:pPr>
            <w:r>
              <w:t>SECTOR</w:t>
            </w:r>
            <w:r w:rsidR="0051059E">
              <w:t xml:space="preserve"> (</w:t>
            </w:r>
            <w:proofErr w:type="spellStart"/>
            <w:r w:rsidR="0051059E">
              <w:t>Ej</w:t>
            </w:r>
            <w:proofErr w:type="spellEnd"/>
            <w:r w:rsidR="0051059E">
              <w:t xml:space="preserve"> </w:t>
            </w:r>
            <w:proofErr w:type="spellStart"/>
            <w:r w:rsidR="0051059E">
              <w:t>Textil</w:t>
            </w:r>
            <w:proofErr w:type="spellEnd"/>
            <w:r w:rsidR="0051059E">
              <w:t xml:space="preserve">, </w:t>
            </w:r>
            <w:proofErr w:type="spellStart"/>
            <w:r w:rsidR="0051059E">
              <w:t>Agroalimentario,Calzado</w:t>
            </w:r>
            <w:proofErr w:type="spellEnd"/>
            <w:r w:rsidR="0051059E">
              <w:t>)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4"/>
                  <w:enabled/>
                  <w:calcOnExit w:val="0"/>
                  <w:textInput/>
                </w:ffData>
              </w:fldChar>
            </w:r>
            <w:bookmarkStart w:id="4" w:name="Texto4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4"/>
          </w:p>
        </w:tc>
      </w:tr>
      <w:tr w:rsidR="00D651F1" w:rsidRPr="00D651F1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Pr="00955A6C" w:rsidRDefault="00D651F1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>WEB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5"/>
                  <w:enabled/>
                  <w:calcOnExit w:val="0"/>
                  <w:textInput/>
                </w:ffData>
              </w:fldChar>
            </w:r>
            <w:bookmarkStart w:id="5" w:name="Texto5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5"/>
          </w:p>
        </w:tc>
      </w:tr>
      <w:tr w:rsidR="005C118C" w:rsidRPr="00D651F1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5C118C" w:rsidRDefault="005C118C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>REDES SOCIALES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5C118C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6"/>
                  <w:enabled/>
                  <w:calcOnExit w:val="0"/>
                  <w:textInput/>
                </w:ffData>
              </w:fldChar>
            </w:r>
            <w:bookmarkStart w:id="6" w:name="Texto6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6"/>
          </w:p>
        </w:tc>
      </w:tr>
      <w:tr w:rsidR="00D651F1" w:rsidRPr="00D651F1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Default="00AE6098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>RESPONSABLE VISITAS TURISTICAS</w:t>
            </w:r>
          </w:p>
          <w:p w:rsidR="00AE6098" w:rsidRDefault="00AE6098">
            <w:pPr>
              <w:pStyle w:val="Copiadeltextoprincipal"/>
              <w:rPr>
                <w:lang w:val="es-ES"/>
              </w:rPr>
            </w:pPr>
          </w:p>
          <w:p w:rsidR="00AE6098" w:rsidRPr="00955A6C" w:rsidRDefault="00AE6098">
            <w:pPr>
              <w:pStyle w:val="Copiadeltextoprincipal"/>
              <w:rPr>
                <w:lang w:val="es-ES"/>
              </w:rPr>
            </w:pP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D651F1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7"/>
                  <w:enabled/>
                  <w:calcOnExit w:val="0"/>
                  <w:textInput/>
                </w:ffData>
              </w:fldChar>
            </w:r>
            <w:bookmarkStart w:id="7" w:name="Texto7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7"/>
          </w:p>
        </w:tc>
      </w:tr>
      <w:tr w:rsidR="00955A6C" w:rsidRPr="00D651F1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D651F1" w:rsidRDefault="00AE6098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 xml:space="preserve">EMAIL CONTACTO RESP. VISITAS 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8"/>
                  <w:enabled/>
                  <w:calcOnExit w:val="0"/>
                  <w:textInput/>
                </w:ffData>
              </w:fldChar>
            </w:r>
            <w:bookmarkStart w:id="8" w:name="Texto8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8"/>
          </w:p>
        </w:tc>
      </w:tr>
      <w:tr w:rsidR="00955A6C" w:rsidRPr="00D651F1" w:rsidTr="0051059E">
        <w:trPr>
          <w:trHeight w:hRule="exact" w:val="288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D651F1" w:rsidRDefault="00AE6098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>TELEFONO CONTACTO RESP.VISITAS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667753" w:rsidRPr="00D651F1" w:rsidRDefault="00215586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fldChar w:fldCharType="begin">
                <w:ffData>
                  <w:name w:val="Texto9"/>
                  <w:enabled/>
                  <w:calcOnExit w:val="0"/>
                  <w:textInput/>
                </w:ffData>
              </w:fldChar>
            </w:r>
            <w:bookmarkStart w:id="9" w:name="Texto9"/>
            <w:r>
              <w:rPr>
                <w:lang w:val="es-ES"/>
              </w:rPr>
              <w:instrText xml:space="preserve"> FORMTEXT </w:instrText>
            </w:r>
            <w:r>
              <w:rPr>
                <w:lang w:val="es-ES"/>
              </w:rPr>
            </w:r>
            <w:r>
              <w:rPr>
                <w:lang w:val="es-ES"/>
              </w:rPr>
              <w:fldChar w:fldCharType="separate"/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noProof/>
                <w:lang w:val="es-ES"/>
              </w:rPr>
              <w:t> </w:t>
            </w:r>
            <w:r>
              <w:rPr>
                <w:lang w:val="es-ES"/>
              </w:rPr>
              <w:fldChar w:fldCharType="end"/>
            </w:r>
            <w:bookmarkEnd w:id="9"/>
          </w:p>
        </w:tc>
      </w:tr>
      <w:tr w:rsidR="00955A6C" w:rsidRPr="00955A6C" w:rsidTr="0051059E">
        <w:trPr>
          <w:trHeight w:hRule="exact" w:val="825"/>
          <w:jc w:val="center"/>
        </w:trPr>
        <w:tc>
          <w:tcPr>
            <w:tcW w:w="3830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9656F2" w:rsidRPr="00955A6C" w:rsidRDefault="00955A6C" w:rsidP="005A4671">
            <w:pPr>
              <w:pStyle w:val="Copiadeltextoprincipal"/>
              <w:rPr>
                <w:lang w:val="es-ES"/>
              </w:rPr>
            </w:pPr>
            <w:r w:rsidRPr="00955A6C">
              <w:rPr>
                <w:lang w:val="es-ES"/>
              </w:rPr>
              <w:t>PROPIETARIO</w:t>
            </w:r>
          </w:p>
        </w:tc>
        <w:tc>
          <w:tcPr>
            <w:tcW w:w="5098" w:type="dxa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5A4671" w:rsidRDefault="00215586" w:rsidP="00215586">
            <w:pPr>
              <w:pStyle w:val="Copiadeltextoprincipal"/>
              <w:ind w:left="360"/>
              <w:rPr>
                <w:lang w:val="es-ES"/>
              </w:rPr>
            </w:pPr>
            <w:r>
              <w:rPr>
                <w:rFonts w:ascii="Symbol" w:hAnsi="Symbol"/>
                <w:highlight w:val="lightGray"/>
                <w:lang w:val="es-ES"/>
              </w:rPr>
              <w:fldChar w:fldCharType="begin">
                <w:ffData>
                  <w:name w:val="Marc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Marcar1"/>
            <w:r>
              <w:rPr>
                <w:rFonts w:ascii="Symbol" w:hAnsi="Symbol"/>
                <w:highlight w:val="lightGray"/>
                <w:lang w:val="es-ES"/>
              </w:rPr>
              <w:instrText xml:space="preserve"> FORMCHECKBOX </w:instrText>
            </w:r>
            <w:r w:rsidR="004370C7">
              <w:rPr>
                <w:rFonts w:ascii="Symbol" w:hAnsi="Symbol"/>
                <w:highlight w:val="lightGray"/>
                <w:lang w:val="es-ES"/>
              </w:rPr>
            </w:r>
            <w:r w:rsidR="004370C7">
              <w:rPr>
                <w:rFonts w:ascii="Symbol" w:hAnsi="Symbol"/>
                <w:highlight w:val="lightGray"/>
                <w:lang w:val="es-ES"/>
              </w:rPr>
              <w:fldChar w:fldCharType="separate"/>
            </w:r>
            <w:r>
              <w:rPr>
                <w:rFonts w:ascii="Symbol" w:hAnsi="Symbol"/>
                <w:highlight w:val="lightGray"/>
                <w:lang w:val="es-ES"/>
              </w:rPr>
              <w:fldChar w:fldCharType="end"/>
            </w:r>
            <w:bookmarkEnd w:id="10"/>
            <w:r>
              <w:rPr>
                <w:rFonts w:ascii="Symbol" w:hAnsi="Symbol"/>
                <w:lang w:val="es-ES"/>
              </w:rPr>
              <w:t></w:t>
            </w:r>
            <w:r w:rsidR="005A4671">
              <w:rPr>
                <w:lang w:val="es-ES"/>
              </w:rPr>
              <w:t>PRIVADO</w:t>
            </w:r>
          </w:p>
          <w:p w:rsidR="005A4671" w:rsidRDefault="005A4671" w:rsidP="005A4671">
            <w:pPr>
              <w:pStyle w:val="Copiadeltextoprincipal"/>
              <w:rPr>
                <w:lang w:val="es-ES"/>
              </w:rPr>
            </w:pPr>
            <w:r>
              <w:rPr>
                <w:lang w:val="es-ES"/>
              </w:rPr>
              <w:t xml:space="preserve"> </w:t>
            </w:r>
          </w:p>
          <w:p w:rsidR="005A4671" w:rsidRPr="005A4671" w:rsidRDefault="00215586" w:rsidP="00215586">
            <w:pPr>
              <w:pStyle w:val="Copiadeltextoprincipal"/>
              <w:ind w:left="360"/>
              <w:rPr>
                <w:lang w:val="es-ES"/>
              </w:rPr>
            </w:pPr>
            <w:r>
              <w:rPr>
                <w:rFonts w:ascii="Symbol" w:hAnsi="Symbol"/>
                <w:highlight w:val="lightGray"/>
                <w:lang w:val="es-ES"/>
              </w:rPr>
              <w:fldChar w:fldCharType="begin">
                <w:ffData>
                  <w:name w:val="Marc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Marcar2"/>
            <w:r>
              <w:rPr>
                <w:rFonts w:ascii="Symbol" w:hAnsi="Symbol"/>
                <w:highlight w:val="lightGray"/>
                <w:lang w:val="es-ES"/>
              </w:rPr>
              <w:instrText xml:space="preserve"> FORMCHECKBOX </w:instrText>
            </w:r>
            <w:r w:rsidR="004370C7">
              <w:rPr>
                <w:rFonts w:ascii="Symbol" w:hAnsi="Symbol"/>
                <w:highlight w:val="lightGray"/>
                <w:lang w:val="es-ES"/>
              </w:rPr>
            </w:r>
            <w:r w:rsidR="004370C7">
              <w:rPr>
                <w:rFonts w:ascii="Symbol" w:hAnsi="Symbol"/>
                <w:highlight w:val="lightGray"/>
                <w:lang w:val="es-ES"/>
              </w:rPr>
              <w:fldChar w:fldCharType="separate"/>
            </w:r>
            <w:r>
              <w:rPr>
                <w:rFonts w:ascii="Symbol" w:hAnsi="Symbol"/>
                <w:highlight w:val="lightGray"/>
                <w:lang w:val="es-ES"/>
              </w:rPr>
              <w:fldChar w:fldCharType="end"/>
            </w:r>
            <w:bookmarkEnd w:id="11"/>
            <w:r>
              <w:rPr>
                <w:rFonts w:ascii="Symbol" w:hAnsi="Symbol"/>
                <w:lang w:val="es-ES"/>
              </w:rPr>
              <w:t></w:t>
            </w:r>
            <w:r w:rsidR="005A4671" w:rsidRPr="005A4671">
              <w:rPr>
                <w:lang w:val="es-ES"/>
              </w:rPr>
              <w:t>P</w:t>
            </w:r>
            <w:r w:rsidR="005A4671">
              <w:rPr>
                <w:lang w:val="es-ES"/>
              </w:rPr>
              <w:t>ÚBLICO</w:t>
            </w:r>
          </w:p>
        </w:tc>
      </w:tr>
      <w:tr w:rsidR="00955A6C" w:rsidRPr="00744BD2" w:rsidTr="00955A6C">
        <w:trPr>
          <w:trHeight w:hRule="exact" w:val="288"/>
          <w:jc w:val="center"/>
        </w:trPr>
        <w:tc>
          <w:tcPr>
            <w:tcW w:w="892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95B3D7"/>
            <w:vAlign w:val="center"/>
          </w:tcPr>
          <w:p w:rsidR="003311AD" w:rsidRPr="00955A6C" w:rsidRDefault="003311AD" w:rsidP="003311AD">
            <w:pPr>
              <w:pStyle w:val="Ttulosdelasactasdelareuninydelordendelda"/>
              <w:rPr>
                <w:lang w:val="es-ES"/>
              </w:rPr>
            </w:pPr>
          </w:p>
        </w:tc>
      </w:tr>
      <w:tr w:rsidR="00955A6C" w:rsidRPr="00744BD2" w:rsidTr="00991AC3">
        <w:trPr>
          <w:trHeight w:val="1430"/>
          <w:jc w:val="center"/>
        </w:trPr>
        <w:tc>
          <w:tcPr>
            <w:tcW w:w="8928" w:type="dxa"/>
            <w:gridSpan w:val="2"/>
            <w:tcBorders>
              <w:top w:val="single" w:sz="4" w:space="0" w:color="4F81BD"/>
              <w:left w:val="single" w:sz="4" w:space="0" w:color="4F81BD"/>
              <w:bottom w:val="single" w:sz="4" w:space="0" w:color="4F81BD"/>
              <w:right w:val="single" w:sz="4" w:space="0" w:color="4F81BD"/>
            </w:tcBorders>
            <w:shd w:val="clear" w:color="auto" w:fill="auto"/>
            <w:vAlign w:val="center"/>
          </w:tcPr>
          <w:p w:rsidR="00AA49EC" w:rsidRDefault="00AA49EC" w:rsidP="00C3446D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A49EC" w:rsidRDefault="00021734" w:rsidP="00C3446D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DECLARA:</w:t>
            </w:r>
          </w:p>
          <w:p w:rsidR="00E04C65" w:rsidRPr="00E04C65" w:rsidRDefault="00E04C65" w:rsidP="00333F76">
            <w:pPr>
              <w:numPr>
                <w:ilvl w:val="0"/>
                <w:numId w:val="14"/>
              </w:num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Disponer de todas las licencias o autorizaciones municipales, sectoriales o de otra índole exigidas por la normativa vigente o, en su caso,</w:t>
            </w:r>
            <w:r w:rsid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haber formulado las comunicaciones previas o declaraciones responsables que resulten preceptivas para el ejer</w:t>
            </w:r>
            <w:r w:rsid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cicio de las actividades que se </w:t>
            </w: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pretenden desarrollar.</w:t>
            </w:r>
          </w:p>
          <w:p w:rsidR="00E04C65" w:rsidRDefault="00E04C65" w:rsidP="00AF6E91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64DA4" w:rsidRDefault="00E04C65" w:rsidP="00333F76">
            <w:pPr>
              <w:numPr>
                <w:ilvl w:val="0"/>
                <w:numId w:val="14"/>
              </w:num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Disponer de un seguro de responsabilidad civil que cubre de forma suficiente los posibles riesgos imputables a la empresa por el desarrollo de</w:t>
            </w:r>
            <w:r w:rsid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sus actividades, 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 incorporar la actividad secundaria de visita turística, </w:t>
            </w:r>
            <w:r w:rsidRPr="00E04C6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que se mantendrá en vigor durante todo </w:t>
            </w:r>
            <w:r w:rsidR="007659F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el periodo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en el que se oferten 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las visitas. </w:t>
            </w:r>
          </w:p>
          <w:p w:rsidR="00764DA4" w:rsidRDefault="00764DA4" w:rsidP="00764DA4">
            <w:pPr>
              <w:pStyle w:val="Prrafodelista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333F76" w:rsidRDefault="00764DA4" w:rsidP="00333F76">
            <w:pPr>
              <w:numPr>
                <w:ilvl w:val="0"/>
                <w:numId w:val="14"/>
              </w:num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 w:rsidRP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Tener confe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ccionado un plan de emergencia y autoprotección</w:t>
            </w:r>
            <w:r w:rsidRP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en su caso 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con</w:t>
            </w:r>
            <w:r w:rsidRP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protocolo de seguridad adecuado a las actividades que realiza.</w:t>
            </w:r>
            <w:r w:rsidR="00C3446D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</w:p>
          <w:p w:rsidR="005F7CD4" w:rsidRDefault="00333F76" w:rsidP="00333F76">
            <w:p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                         </w:t>
            </w:r>
            <w:r w:rsidR="00C3446D"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Exhibir Plano</w:t>
            </w:r>
            <w:r w:rsidR="002D070A"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/Mapa de </w:t>
            </w:r>
            <w:r w:rsidR="007659F6"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i</w:t>
            </w:r>
            <w:r w:rsidR="002D070A"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nstalaciones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visitables, indicando las normas de</w:t>
            </w:r>
          </w:p>
          <w:p w:rsidR="002D070A" w:rsidRPr="00333F76" w:rsidRDefault="005F7CD4" w:rsidP="00333F76">
            <w:p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                         Seguridad del recorrido.</w:t>
            </w:r>
          </w:p>
          <w:p w:rsidR="00764DA4" w:rsidRPr="00764DA4" w:rsidRDefault="00764DA4" w:rsidP="002D070A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2D070A" w:rsidRDefault="00AF6E91" w:rsidP="002D070A">
            <w:pPr>
              <w:numPr>
                <w:ilvl w:val="0"/>
                <w:numId w:val="14"/>
              </w:num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Disponer de Documento 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a </w:t>
            </w:r>
            <w:r w:rsidR="002D070A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efectos informativos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sobre la Visita de Turismo Industrial:</w:t>
            </w:r>
            <w:r w:rsidR="002D070A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relación y memoria descriptiva de l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os servicios</w:t>
            </w:r>
            <w:r w:rsidR="002D070A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ofrecid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o</w:t>
            </w:r>
            <w:r w:rsidR="002D070A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s, con indicación de los lugares y épocas del año en que se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2D070A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realizarán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la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s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V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isita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s de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sus instalaciones</w:t>
            </w:r>
            <w:r w:rsid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. </w:t>
            </w:r>
          </w:p>
          <w:p w:rsidR="002D070A" w:rsidRDefault="002D070A" w:rsidP="002D070A">
            <w:pPr>
              <w:ind w:left="1425"/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2D070A" w:rsidRPr="007D2D05" w:rsidRDefault="002D070A" w:rsidP="007D2D05">
            <w:pPr>
              <w:numPr>
                <w:ilvl w:val="0"/>
                <w:numId w:val="14"/>
              </w:num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Garantizar </w:t>
            </w:r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la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prestación de la</w:t>
            </w:r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s condiciones y servicios de la Visita</w:t>
            </w:r>
            <w:r w:rsidR="00764DA4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detalladas en la Ficha </w:t>
            </w:r>
            <w:proofErr w:type="spellStart"/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Made</w:t>
            </w:r>
            <w:proofErr w:type="spellEnd"/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in Costa</w:t>
            </w:r>
            <w:r w:rsidR="00B34D88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AF6E91" w:rsidRPr="002D070A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Blanca: Horarios, Fechas, Precio, etc. </w:t>
            </w:r>
          </w:p>
          <w:p w:rsidR="00AF6E91" w:rsidRDefault="00AF6E91" w:rsidP="00AF6E91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EF77C4" w:rsidRDefault="00EF77C4" w:rsidP="00EF77C4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Permitir el acceso </w:t>
            </w:r>
            <w:r w:rsidRPr="00991AC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a sus instalaciones para la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Visita de Turismo Industrial</w:t>
            </w:r>
            <w:r w:rsid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. </w:t>
            </w:r>
            <w:r w:rsidR="00764DA4" w:rsidRPr="00021734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>Indicar</w:t>
            </w:r>
            <w:r w:rsidRPr="00021734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>:</w:t>
            </w:r>
            <w:r w:rsidRPr="00991AC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</w:p>
          <w:p w:rsidR="00AF6E91" w:rsidRPr="00991AC3" w:rsidRDefault="00AF6E91" w:rsidP="00AF6E91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D2D05" w:rsidRDefault="00215586" w:rsidP="00215586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begin">
                <w:ffData>
                  <w:name w:val="Marc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Marcar3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instrText xml:space="preserve"> FORMCHECKBOX </w:instrText>
            </w:r>
            <w:r w:rsidR="004370C7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r>
            <w:r w:rsidR="004370C7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separate"/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end"/>
            </w:r>
            <w:bookmarkEnd w:id="12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EF77C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Visita </w:t>
            </w:r>
            <w:r w:rsidR="00EF77C4" w:rsidRP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G</w:t>
            </w:r>
            <w:r w:rsidR="00021734" w:rsidRP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UIADA </w:t>
            </w:r>
            <w:r w:rsidR="00EF77C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de Turismo Industrial</w:t>
            </w:r>
            <w:r w:rsid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. Dispone de señalización de Turismo Indu</w:t>
            </w:r>
            <w:r w:rsidR="005F7CD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strial: Señalización Posicional: Rótulo del establecimiento y señalización del punto de inicio de la visita guiada.</w:t>
            </w:r>
          </w:p>
          <w:p w:rsidR="00021734" w:rsidRDefault="00021734" w:rsidP="00021734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D2D05" w:rsidRDefault="00215586" w:rsidP="00215586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begin">
                <w:ffData>
                  <w:name w:val="Marc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Marcar4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instrText xml:space="preserve"> FORMCHECKBOX </w:instrText>
            </w:r>
            <w:r w:rsidR="004370C7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r>
            <w:r w:rsidR="004370C7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separate"/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end"/>
            </w:r>
            <w:bookmarkEnd w:id="13"/>
            <w:r w:rsidR="00EF77C4" w:rsidRP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Visita</w:t>
            </w:r>
            <w:r w:rsid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NO GUIADA: Dispone de señalización </w:t>
            </w:r>
            <w:r w:rsidR="00EF77C4" w:rsidRP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de Turismo Industrial</w:t>
            </w:r>
            <w:r w:rsidR="00644233" w:rsidRP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: Señalización Posicional y Señalización Descripti</w:t>
            </w:r>
            <w:r w:rsid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va</w:t>
            </w:r>
            <w:r w:rsidR="0002173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, que permite realizar la visita sin guía</w:t>
            </w:r>
            <w:r w:rsid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.</w:t>
            </w:r>
          </w:p>
          <w:p w:rsidR="00021734" w:rsidRDefault="00021734" w:rsidP="00021734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333F76" w:rsidRDefault="00333F76" w:rsidP="00021734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333F76" w:rsidRDefault="00333F76" w:rsidP="00021734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D2D05" w:rsidRPr="00333F76" w:rsidRDefault="00AF6E91" w:rsidP="00333F76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Disponer de un responsable de la empresa</w:t>
            </w:r>
            <w:r w:rsid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/ayuntamiento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que supervise la preparación y ejecución de las Visitas de Turismo Ind</w:t>
            </w:r>
            <w:r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ustrial ofertadas. Esta persona será responsable de la atención al visitant</w:t>
            </w:r>
            <w:r w:rsidR="00333F76" w:rsidRP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e.</w:t>
            </w:r>
          </w:p>
          <w:p w:rsidR="007D2D05" w:rsidRDefault="007D2D05" w:rsidP="007D2D05">
            <w:pPr>
              <w:ind w:left="1425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EF77C4" w:rsidRDefault="00AF6E91" w:rsidP="00D651F1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Disponer</w:t>
            </w:r>
            <w:r w:rsidR="00764DA4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de Aparcamiento propio o Aparcamiento público señalizado cercano.</w:t>
            </w:r>
          </w:p>
          <w:p w:rsidR="00764DA4" w:rsidRDefault="00764DA4" w:rsidP="00764DA4">
            <w:pPr>
              <w:pStyle w:val="Prrafodelista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64DA4" w:rsidRDefault="00764DA4" w:rsidP="00D651F1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Disponer de Aseos públicos propios o Aseos públicos señalizados cercanos. </w:t>
            </w:r>
          </w:p>
          <w:p w:rsidR="00C3446D" w:rsidRDefault="00C3446D" w:rsidP="00C3446D">
            <w:pPr>
              <w:pStyle w:val="Prrafodelista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61065B" w:rsidRDefault="00C3446D" w:rsidP="0061065B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Enviar </w:t>
            </w:r>
            <w:r w:rsidR="00B34D88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a Patronato Costa Blanca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material audiovisual actualizado (fotos, vídeos) para su inclusión en </w:t>
            </w:r>
            <w:proofErr w:type="spellStart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Made</w:t>
            </w:r>
            <w:proofErr w:type="spellEnd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in Costa Blanca.</w:t>
            </w:r>
          </w:p>
          <w:p w:rsidR="0061065B" w:rsidRDefault="0061065B" w:rsidP="0061065B">
            <w:pPr>
              <w:pStyle w:val="Prrafodelista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61065B" w:rsidRPr="0061065B" w:rsidRDefault="0061065B" w:rsidP="0061065B">
            <w:pPr>
              <w:numPr>
                <w:ilvl w:val="0"/>
                <w:numId w:val="14"/>
              </w:num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 w:rsidRPr="0061065B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Permitir a la Cámara de Comercio de Alicante y el Patronato de Turismo Costa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Pr="0061065B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Blanca efectuar cuantas comprobaciones resulten oportunas respecto de lo declarado por el interesado en la presente declaración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en caso de que fuera necesario.</w:t>
            </w:r>
          </w:p>
          <w:p w:rsidR="00EF77C4" w:rsidRDefault="00EF77C4" w:rsidP="007D2D05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D2D05" w:rsidRDefault="007D2D05" w:rsidP="007D2D05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D2D05" w:rsidRDefault="007D2D05" w:rsidP="007D2D05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D82F7D" w:rsidRDefault="00644233" w:rsidP="00D82F7D">
            <w:p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1.La Cámara de Comercio de Alicante y el Patronato</w:t>
            </w:r>
            <w:r w:rsidR="00C3446D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de Turismo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Costa</w:t>
            </w:r>
            <w:r w:rsid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Blanca </w:t>
            </w:r>
            <w:r w:rsidR="0061065B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quedan eximidas de cualquier responsabilidad derivada de la inexactitud, falsedad o incumplimiento de las condiciones previamente declaradas por la empresa/ayuntamiento</w:t>
            </w:r>
            <w:r w:rsidR="00D82F7D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.</w:t>
            </w:r>
          </w:p>
          <w:p w:rsidR="00D82F7D" w:rsidRPr="00644233" w:rsidRDefault="00D82F7D" w:rsidP="00D82F7D">
            <w:p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644233" w:rsidRDefault="00644233" w:rsidP="00C3446D">
            <w:pPr>
              <w:jc w:val="both"/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 w:rsidRPr="0064423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2. La inexactitud o falsedad de los datos declarados, la indisponibilidad de la documentación preceptiva o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del incumplimiento de las condiciones y servicios de la Visita Turística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o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fertados,</w:t>
            </w:r>
            <w:r w:rsidRPr="0064423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podrán comportar, previa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comunicación a</w:t>
            </w:r>
            <w:r w:rsidRPr="0064423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l interesad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o</w:t>
            </w:r>
            <w:r w:rsidRPr="00644233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,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la baja d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su o</w:t>
            </w: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ferta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de Turismo Indus</w:t>
            </w:r>
            <w:r w:rsidR="007D2D05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trial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en </w:t>
            </w:r>
            <w:proofErr w:type="spellStart"/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Made</w:t>
            </w:r>
            <w:proofErr w:type="spellEnd"/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in Costa</w:t>
            </w:r>
            <w:r w:rsidR="00333F7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A62A49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Blanc</w:t>
            </w:r>
            <w:r w:rsidR="004C2BFC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a. </w:t>
            </w: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4C2BFC" w:rsidRDefault="004C2BFC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4C2BFC" w:rsidRDefault="004C2BFC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En Alicante, a 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begin">
                <w:ffData>
                  <w:name w:val="Texto10"/>
                  <w:enabled/>
                  <w:calcOnExit w:val="0"/>
                  <w:textInput/>
                </w:ffData>
              </w:fldChar>
            </w:r>
            <w:bookmarkStart w:id="14" w:name="Texto10"/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instrText xml:space="preserve"> FORMTEXT </w:instrTex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separate"/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end"/>
            </w:r>
            <w:bookmarkEnd w:id="14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de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begin">
                <w:ffData>
                  <w:name w:val="Texto11"/>
                  <w:enabled/>
                  <w:calcOnExit w:val="0"/>
                  <w:textInput/>
                </w:ffData>
              </w:fldChar>
            </w:r>
            <w:bookmarkStart w:id="15" w:name="Texto11"/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instrText xml:space="preserve"> FORMTEXT </w:instrTex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separate"/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end"/>
            </w:r>
            <w:bookmarkEnd w:id="15"/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de 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begin">
                <w:ffData>
                  <w:name w:val="Texto12"/>
                  <w:enabled/>
                  <w:calcOnExit w:val="0"/>
                  <w:textInput/>
                </w:ffData>
              </w:fldChar>
            </w:r>
            <w:bookmarkStart w:id="16" w:name="Texto12"/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instrText xml:space="preserve"> FORMTEXT </w:instrTex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separate"/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noProof/>
                <w:spacing w:val="0"/>
                <w:sz w:val="20"/>
                <w:szCs w:val="24"/>
                <w:lang w:val="es-ES" w:eastAsia="es-ES"/>
              </w:rPr>
              <w:t> </w:t>
            </w:r>
            <w:r w:rsidR="00215586"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fldChar w:fldCharType="end"/>
            </w:r>
            <w:bookmarkEnd w:id="16"/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>.</w:t>
            </w:r>
          </w:p>
          <w:p w:rsidR="00A62A49" w:rsidRP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u w:val="single"/>
                <w:lang w:val="es-ES" w:eastAsia="es-ES"/>
              </w:rPr>
            </w:pPr>
            <w: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  <w:t xml:space="preserve">                           </w:t>
            </w:r>
            <w:r w:rsidRPr="00A62A49">
              <w:rPr>
                <w:rFonts w:ascii="Arial" w:eastAsia="Times New Roman" w:hAnsi="Arial"/>
                <w:spacing w:val="0"/>
                <w:sz w:val="20"/>
                <w:szCs w:val="24"/>
                <w:u w:val="single"/>
                <w:lang w:val="es-ES" w:eastAsia="es-ES"/>
              </w:rPr>
              <w:t xml:space="preserve">                                                       </w:t>
            </w:r>
          </w:p>
          <w:p w:rsidR="00A62A49" w:rsidRPr="004C2BFC" w:rsidRDefault="004C2BFC" w:rsidP="00644233">
            <w:pPr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</w:pPr>
            <w:r w:rsidRPr="004C2BFC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 xml:space="preserve">Nombre y Apellidos: </w:t>
            </w:r>
          </w:p>
          <w:p w:rsidR="004C2BFC" w:rsidRDefault="004C2BFC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4C2BFC" w:rsidRDefault="004C2BFC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Pr="004C2BFC" w:rsidRDefault="00A62A49" w:rsidP="00A62A49">
            <w:pPr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</w:pPr>
            <w:r w:rsidRPr="004C2BFC">
              <w:rPr>
                <w:rFonts w:ascii="Arial" w:eastAsia="Times New Roman" w:hAnsi="Arial"/>
                <w:b/>
                <w:spacing w:val="0"/>
                <w:sz w:val="20"/>
                <w:szCs w:val="24"/>
                <w:lang w:eastAsia="es-ES"/>
              </w:rPr>
              <w:t>F</w:t>
            </w:r>
            <w:proofErr w:type="spellStart"/>
            <w:r w:rsidRPr="004C2BFC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>irma</w:t>
            </w:r>
            <w:proofErr w:type="spellEnd"/>
            <w:r w:rsidR="00333F76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 xml:space="preserve"> y sello</w:t>
            </w:r>
            <w:r w:rsidRPr="004C2BFC">
              <w:rPr>
                <w:rFonts w:ascii="Arial" w:eastAsia="Times New Roman" w:hAnsi="Arial"/>
                <w:b/>
                <w:spacing w:val="0"/>
                <w:sz w:val="20"/>
                <w:szCs w:val="24"/>
                <w:lang w:val="es-ES" w:eastAsia="es-ES"/>
              </w:rPr>
              <w:t>:</w:t>
            </w: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333F76" w:rsidRDefault="00333F76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A62A49" w:rsidRPr="00644233" w:rsidRDefault="00A62A49" w:rsidP="00644233">
            <w:pPr>
              <w:rPr>
                <w:rFonts w:ascii="Arial" w:eastAsia="Times New Roman" w:hAnsi="Arial"/>
                <w:spacing w:val="0"/>
                <w:sz w:val="20"/>
                <w:szCs w:val="24"/>
                <w:lang w:val="es-ES" w:eastAsia="es-ES"/>
              </w:rPr>
            </w:pPr>
          </w:p>
          <w:p w:rsidR="00764DA4" w:rsidRPr="00744BD2" w:rsidRDefault="00764DA4" w:rsidP="00764DA4">
            <w:pPr>
              <w:rPr>
                <w:lang w:val="es-ES"/>
              </w:rPr>
            </w:pPr>
          </w:p>
        </w:tc>
      </w:tr>
    </w:tbl>
    <w:p w:rsidR="00667753" w:rsidRPr="002303DB" w:rsidRDefault="00667753">
      <w:pPr>
        <w:rPr>
          <w:lang w:val="es-ES"/>
        </w:rPr>
      </w:pPr>
    </w:p>
    <w:sectPr w:rsidR="00667753" w:rsidRPr="002303DB" w:rsidSect="00667753">
      <w:headerReference w:type="default" r:id="rId9"/>
      <w:pgSz w:w="12240" w:h="15840"/>
      <w:pgMar w:top="720" w:right="1800" w:bottom="72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214BC" w:rsidRDefault="00E214BC">
      <w:r>
        <w:separator/>
      </w:r>
    </w:p>
  </w:endnote>
  <w:endnote w:type="continuationSeparator" w:id="0">
    <w:p w:rsidR="00E214BC" w:rsidRDefault="00E21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Condensed">
    <w:altName w:val="Arial"/>
    <w:charset w:val="00"/>
    <w:family w:val="swiss"/>
    <w:pitch w:val="variable"/>
    <w:sig w:usb0="00000001" w:usb1="4000205B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ItalicMT">
    <w:altName w:val="Arial"/>
    <w:panose1 w:val="00000000000000000000"/>
    <w:charset w:val="00"/>
    <w:family w:val="roman"/>
    <w:notTrueType/>
    <w:pitch w:val="default"/>
  </w:font>
  <w:font w:name="Arial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214BC" w:rsidRDefault="00E214BC">
      <w:r>
        <w:separator/>
      </w:r>
    </w:p>
  </w:footnote>
  <w:footnote w:type="continuationSeparator" w:id="0">
    <w:p w:rsidR="00E214BC" w:rsidRDefault="00E214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C696A" w:rsidRDefault="004370C7" w:rsidP="006C696A">
    <w:pPr>
      <w:pStyle w:val="Ttulo2"/>
      <w:spacing w:before="0"/>
      <w:rPr>
        <w:rFonts w:ascii="Verdana" w:hAnsi="Verdana"/>
        <w:sz w:val="22"/>
        <w:lang w:val="es-ES"/>
      </w:rPr>
    </w:pPr>
    <w:r>
      <w:rPr>
        <w:rFonts w:ascii="Verdana" w:hAnsi="Verdana"/>
        <w:noProof/>
        <w:sz w:val="22"/>
        <w:lang w:val="es-E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346.5pt;margin-top:.75pt;width:117.9pt;height:60pt;z-index:-251658752" wrapcoords="-95 0 -95 21400 21600 21400 21600 0 -95 0">
          <v:imagedata r:id="rId1" o:title="Logotipo_CB-01"/>
          <w10:wrap type="tight"/>
        </v:shape>
      </w:pict>
    </w:r>
  </w:p>
  <w:p w:rsidR="00CB5FCC" w:rsidRPr="00C3446D" w:rsidRDefault="004370C7" w:rsidP="006C696A">
    <w:pPr>
      <w:pStyle w:val="Ttulo2"/>
      <w:spacing w:before="0"/>
      <w:rPr>
        <w:rFonts w:ascii="Verdana" w:hAnsi="Verdana"/>
        <w:sz w:val="22"/>
        <w:lang w:val="es-ES"/>
      </w:rPr>
    </w:pPr>
    <w:r>
      <w:rPr>
        <w:rFonts w:ascii="Verdana" w:hAnsi="Verdana"/>
        <w:sz w:val="22"/>
        <w:lang w:val="es-ES"/>
      </w:rPr>
      <w:pict>
        <v:shape id="_x0000_i1025" type="#_x0000_t75" style="width:109.5pt;height:37.5pt">
          <v:imagedata r:id="rId2" o:title="Logo-Camara_alicante_nuevo"/>
        </v:shape>
      </w:pict>
    </w:r>
  </w:p>
  <w:p w:rsidR="002D070A" w:rsidRDefault="003311AD" w:rsidP="002D070A">
    <w:pPr>
      <w:pStyle w:val="Ttulo2"/>
      <w:spacing w:before="0"/>
      <w:jc w:val="center"/>
      <w:rPr>
        <w:rFonts w:ascii="Verdana" w:hAnsi="Verdana"/>
        <w:sz w:val="22"/>
        <w:lang w:val="es-ES"/>
      </w:rPr>
    </w:pPr>
    <w:r>
      <w:rPr>
        <w:rFonts w:ascii="Verdana" w:hAnsi="Verdana"/>
        <w:sz w:val="22"/>
        <w:lang w:val="es-ES"/>
      </w:rPr>
      <w:t xml:space="preserve">DECLARACION RESPONSABLE </w:t>
    </w:r>
  </w:p>
  <w:p w:rsidR="00684C0B" w:rsidRPr="00764DA4" w:rsidRDefault="006C696A" w:rsidP="002D070A">
    <w:pPr>
      <w:pStyle w:val="Ttulo2"/>
      <w:spacing w:before="0"/>
      <w:jc w:val="center"/>
      <w:rPr>
        <w:rFonts w:ascii="Verdana" w:hAnsi="Verdana"/>
        <w:sz w:val="22"/>
        <w:lang w:val="es-ES"/>
      </w:rPr>
    </w:pPr>
    <w:r>
      <w:rPr>
        <w:rFonts w:ascii="Verdana" w:hAnsi="Verdana"/>
        <w:sz w:val="22"/>
        <w:lang w:val="es-ES"/>
      </w:rPr>
      <w:t>MADE IN COSTA BLANC</w:t>
    </w:r>
    <w:r w:rsidR="00764DA4">
      <w:rPr>
        <w:rFonts w:ascii="Verdana" w:hAnsi="Verdana"/>
        <w:sz w:val="22"/>
        <w:lang w:val="es-ES"/>
      </w:rPr>
      <w:t>A</w:t>
    </w:r>
  </w:p>
  <w:p w:rsidR="00684C0B" w:rsidRPr="00684C0B" w:rsidRDefault="00684C0B" w:rsidP="00684C0B">
    <w:pPr>
      <w:rPr>
        <w:lang w:val="es-E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F"/>
    <w:multiLevelType w:val="singleLevel"/>
    <w:tmpl w:val="C2E08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 w15:restartNumberingAfterBreak="0">
    <w:nsid w:val="FFFFFF83"/>
    <w:multiLevelType w:val="singleLevel"/>
    <w:tmpl w:val="6D7242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E3DC30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FFFFFF89"/>
    <w:multiLevelType w:val="singleLevel"/>
    <w:tmpl w:val="25B019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32668B5"/>
    <w:multiLevelType w:val="hybridMultilevel"/>
    <w:tmpl w:val="93DCDCC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7C0F62"/>
    <w:multiLevelType w:val="hybridMultilevel"/>
    <w:tmpl w:val="0B144266"/>
    <w:lvl w:ilvl="0" w:tplc="0C0A000F">
      <w:start w:val="1"/>
      <w:numFmt w:val="decimal"/>
      <w:lvlText w:val="%1."/>
      <w:lvlJc w:val="left"/>
      <w:pPr>
        <w:ind w:left="1425" w:hanging="360"/>
      </w:pPr>
      <w:rPr>
        <w:rFonts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6" w15:restartNumberingAfterBreak="0">
    <w:nsid w:val="143563AB"/>
    <w:multiLevelType w:val="hybridMultilevel"/>
    <w:tmpl w:val="D13229D8"/>
    <w:lvl w:ilvl="0" w:tplc="0C0A0001">
      <w:start w:val="1"/>
      <w:numFmt w:val="bullet"/>
      <w:lvlText w:val=""/>
      <w:lvlJc w:val="left"/>
      <w:pPr>
        <w:ind w:left="14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abstractNum w:abstractNumId="7" w15:restartNumberingAfterBreak="0">
    <w:nsid w:val="182576A1"/>
    <w:multiLevelType w:val="hybridMultilevel"/>
    <w:tmpl w:val="C22A75A4"/>
    <w:lvl w:ilvl="0" w:tplc="C1685BDC">
      <w:start w:val="1"/>
      <w:numFmt w:val="bullet"/>
      <w:lvlText w:val=""/>
      <w:lvlJc w:val="left"/>
      <w:pPr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420D5B"/>
    <w:multiLevelType w:val="hybridMultilevel"/>
    <w:tmpl w:val="1090C686"/>
    <w:lvl w:ilvl="0" w:tplc="0C0A0003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6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3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045" w:hanging="360"/>
      </w:pPr>
      <w:rPr>
        <w:rFonts w:ascii="Wingdings" w:hAnsi="Wingdings" w:hint="default"/>
      </w:rPr>
    </w:lvl>
  </w:abstractNum>
  <w:abstractNum w:abstractNumId="9" w15:restartNumberingAfterBreak="0">
    <w:nsid w:val="363F47B1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E12481"/>
    <w:multiLevelType w:val="hybridMultilevel"/>
    <w:tmpl w:val="62EC6FEE"/>
    <w:lvl w:ilvl="0" w:tplc="C1685BD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385023B"/>
    <w:multiLevelType w:val="hybridMultilevel"/>
    <w:tmpl w:val="D12C10B8"/>
    <w:lvl w:ilvl="0" w:tplc="78BE7966">
      <w:start w:val="1"/>
      <w:numFmt w:val="bullet"/>
      <w:lvlText w:val="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A126557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464AB4"/>
    <w:multiLevelType w:val="hybridMultilevel"/>
    <w:tmpl w:val="44F0001A"/>
    <w:lvl w:ilvl="0" w:tplc="0C0A0001">
      <w:start w:val="1"/>
      <w:numFmt w:val="bullet"/>
      <w:lvlText w:val=""/>
      <w:lvlJc w:val="left"/>
      <w:pPr>
        <w:ind w:left="214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86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58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30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02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74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46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18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905" w:hanging="360"/>
      </w:pPr>
      <w:rPr>
        <w:rFonts w:ascii="Wingdings" w:hAnsi="Wingdings" w:hint="default"/>
      </w:rPr>
    </w:lvl>
  </w:abstractNum>
  <w:abstractNum w:abstractNumId="14" w15:restartNumberingAfterBreak="0">
    <w:nsid w:val="4DEB7C8F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EA108C3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882D9F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B8D4258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DE716C6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04F4505"/>
    <w:multiLevelType w:val="hybridMultilevel"/>
    <w:tmpl w:val="BE8C756A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164657D"/>
    <w:multiLevelType w:val="hybridMultilevel"/>
    <w:tmpl w:val="7E589C96"/>
    <w:lvl w:ilvl="0" w:tplc="C1685BDC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AB7021F"/>
    <w:multiLevelType w:val="hybridMultilevel"/>
    <w:tmpl w:val="854AE5E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EFA00EC"/>
    <w:multiLevelType w:val="hybridMultilevel"/>
    <w:tmpl w:val="A29A56EC"/>
    <w:lvl w:ilvl="0" w:tplc="78BE7966">
      <w:start w:val="1"/>
      <w:numFmt w:val="bullet"/>
      <w:lvlText w:val=""/>
      <w:lvlJc w:val="left"/>
      <w:pPr>
        <w:ind w:left="142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5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  <w:num w:numId="5">
    <w:abstractNumId w:val="17"/>
  </w:num>
  <w:num w:numId="6">
    <w:abstractNumId w:val="15"/>
  </w:num>
  <w:num w:numId="7">
    <w:abstractNumId w:val="19"/>
  </w:num>
  <w:num w:numId="8">
    <w:abstractNumId w:val="12"/>
  </w:num>
  <w:num w:numId="9">
    <w:abstractNumId w:val="21"/>
  </w:num>
  <w:num w:numId="10">
    <w:abstractNumId w:val="14"/>
  </w:num>
  <w:num w:numId="11">
    <w:abstractNumId w:val="18"/>
  </w:num>
  <w:num w:numId="12">
    <w:abstractNumId w:val="16"/>
  </w:num>
  <w:num w:numId="13">
    <w:abstractNumId w:val="9"/>
  </w:num>
  <w:num w:numId="14">
    <w:abstractNumId w:val="5"/>
  </w:num>
  <w:num w:numId="15">
    <w:abstractNumId w:val="20"/>
  </w:num>
  <w:num w:numId="16">
    <w:abstractNumId w:val="7"/>
  </w:num>
  <w:num w:numId="17">
    <w:abstractNumId w:val="10"/>
  </w:num>
  <w:num w:numId="18">
    <w:abstractNumId w:val="6"/>
  </w:num>
  <w:num w:numId="19">
    <w:abstractNumId w:val="22"/>
  </w:num>
  <w:num w:numId="20">
    <w:abstractNumId w:val="13"/>
  </w:num>
  <w:num w:numId="21">
    <w:abstractNumId w:val="4"/>
  </w:num>
  <w:num w:numId="22">
    <w:abstractNumId w:val="8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NotTrackMoves/>
  <w:documentProtection w:edit="forms" w:enforcement="1" w:cryptProviderType="rsaAES" w:cryptAlgorithmClass="hash" w:cryptAlgorithmType="typeAny" w:cryptAlgorithmSid="14" w:cryptSpinCount="100000" w:hash="gf0Jr+Er5MOnAVQINOO7Ge3G8fxhXDigXm5bCEb4MKN4vueEIX/bLYqbNjzK3FYpIqIkwWD7cjW108+oBzhb/w==" w:salt="mwK3988h7S5GQSXe7Ox8Bg=="/>
  <w:defaultTabStop w:val="720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272F8"/>
    <w:rsid w:val="000019B6"/>
    <w:rsid w:val="00012ED7"/>
    <w:rsid w:val="00021734"/>
    <w:rsid w:val="00065CCB"/>
    <w:rsid w:val="00082AAF"/>
    <w:rsid w:val="00116A2F"/>
    <w:rsid w:val="00181D3C"/>
    <w:rsid w:val="00215586"/>
    <w:rsid w:val="002219AC"/>
    <w:rsid w:val="002303DB"/>
    <w:rsid w:val="00285A67"/>
    <w:rsid w:val="0029234E"/>
    <w:rsid w:val="002D070A"/>
    <w:rsid w:val="002D4DF9"/>
    <w:rsid w:val="002F1010"/>
    <w:rsid w:val="00307DBC"/>
    <w:rsid w:val="003311AD"/>
    <w:rsid w:val="00333F76"/>
    <w:rsid w:val="00352FD3"/>
    <w:rsid w:val="00413C7B"/>
    <w:rsid w:val="004370C7"/>
    <w:rsid w:val="00492348"/>
    <w:rsid w:val="004C2BFC"/>
    <w:rsid w:val="00501471"/>
    <w:rsid w:val="0051059E"/>
    <w:rsid w:val="00575ED1"/>
    <w:rsid w:val="00582E5E"/>
    <w:rsid w:val="005A4671"/>
    <w:rsid w:val="005B617D"/>
    <w:rsid w:val="005C118C"/>
    <w:rsid w:val="005F7CD4"/>
    <w:rsid w:val="00601842"/>
    <w:rsid w:val="0061065B"/>
    <w:rsid w:val="00644233"/>
    <w:rsid w:val="00667753"/>
    <w:rsid w:val="00684C0B"/>
    <w:rsid w:val="006A5F07"/>
    <w:rsid w:val="006A5FFA"/>
    <w:rsid w:val="006B2B4B"/>
    <w:rsid w:val="006C696A"/>
    <w:rsid w:val="006C7955"/>
    <w:rsid w:val="006D5434"/>
    <w:rsid w:val="007272F8"/>
    <w:rsid w:val="00737066"/>
    <w:rsid w:val="00744BD2"/>
    <w:rsid w:val="00764DA4"/>
    <w:rsid w:val="007659F6"/>
    <w:rsid w:val="007B2EC9"/>
    <w:rsid w:val="007D2D05"/>
    <w:rsid w:val="007E3C37"/>
    <w:rsid w:val="00814F1D"/>
    <w:rsid w:val="00850B30"/>
    <w:rsid w:val="008E0548"/>
    <w:rsid w:val="00955A6C"/>
    <w:rsid w:val="009656F2"/>
    <w:rsid w:val="00977151"/>
    <w:rsid w:val="00991AC3"/>
    <w:rsid w:val="009A48F2"/>
    <w:rsid w:val="009F369E"/>
    <w:rsid w:val="009F6DCA"/>
    <w:rsid w:val="00A25E57"/>
    <w:rsid w:val="00A62A49"/>
    <w:rsid w:val="00A67B44"/>
    <w:rsid w:val="00AA49EC"/>
    <w:rsid w:val="00AE6098"/>
    <w:rsid w:val="00AF6E91"/>
    <w:rsid w:val="00B34D88"/>
    <w:rsid w:val="00B6072A"/>
    <w:rsid w:val="00BC4D90"/>
    <w:rsid w:val="00BD275E"/>
    <w:rsid w:val="00C3446D"/>
    <w:rsid w:val="00CB2705"/>
    <w:rsid w:val="00CB5FCC"/>
    <w:rsid w:val="00CC4229"/>
    <w:rsid w:val="00D651F1"/>
    <w:rsid w:val="00D82F7D"/>
    <w:rsid w:val="00D94726"/>
    <w:rsid w:val="00DC4007"/>
    <w:rsid w:val="00DE7BCA"/>
    <w:rsid w:val="00E04C65"/>
    <w:rsid w:val="00E214BC"/>
    <w:rsid w:val="00E96D3F"/>
    <w:rsid w:val="00EE11AC"/>
    <w:rsid w:val="00EF7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oNotEmbedSmartTags/>
  <w:decimalSymbol w:val=","/>
  <w:listSeparator w:val=";"/>
  <w15:chartTrackingRefBased/>
  <w15:docId w15:val="{49F2958B-54FB-4794-92FF-08A398267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Segoe Condensed" w:eastAsia="Segoe Condensed" w:hAnsi="Segoe Condensed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1" w:qFormat="1"/>
    <w:lsdException w:name="heading 2" w:uiPriority="1" w:qFormat="1"/>
    <w:lsdException w:name="heading 3" w:uiPriority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 w:qFormat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9" w:qFormat="1"/>
    <w:lsdException w:name="List Number" w:uiPriority="9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10" w:qFormat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uiPriority="10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4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uiPriority="9" w:qFormat="1"/>
    <w:lsdException w:name="List Continue 2" w:uiPriority="10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5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uiPriority="3" w:qFormat="1"/>
    <w:lsdException w:name="Hyperlink" w:semiHidden="1" w:unhideWhenUsed="1"/>
    <w:lsdException w:name="FollowedHyperlink" w:semiHidden="1" w:unhideWhenUsed="1"/>
    <w:lsdException w:name="Strong" w:uiPriority="2" w:qFormat="1"/>
    <w:lsdException w:name="Emphasis" w:uiPriority="2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semiHidden/>
    <w:qFormat/>
    <w:rsid w:val="00667753"/>
    <w:rPr>
      <w:spacing w:val="8"/>
      <w:sz w:val="18"/>
      <w:szCs w:val="22"/>
      <w:lang w:val="en-US" w:eastAsia="en-US"/>
    </w:rPr>
  </w:style>
  <w:style w:type="paragraph" w:styleId="Ttulo2">
    <w:name w:val="heading 2"/>
    <w:basedOn w:val="Normal"/>
    <w:next w:val="Normal"/>
    <w:link w:val="Ttulo2Car"/>
    <w:uiPriority w:val="1"/>
    <w:qFormat/>
    <w:rsid w:val="00850B30"/>
    <w:pPr>
      <w:keepNext/>
      <w:keepLines/>
      <w:spacing w:before="200"/>
      <w:outlineLvl w:val="1"/>
    </w:pPr>
    <w:rPr>
      <w:rFonts w:ascii="Bookman Old Style" w:eastAsia="Times New Roman" w:hAnsi="Bookman Old Style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1"/>
    <w:qFormat/>
    <w:rsid w:val="007B2EC9"/>
    <w:pPr>
      <w:keepNext/>
      <w:keepLines/>
      <w:spacing w:before="200"/>
      <w:outlineLvl w:val="2"/>
    </w:pPr>
    <w:rPr>
      <w:rFonts w:ascii="Bookman Old Style" w:eastAsia="Times New Roman" w:hAnsi="Bookman Old Style"/>
      <w:b/>
      <w:bCs/>
      <w:color w:val="4F81BD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ttulo1">
    <w:name w:val="título 1"/>
    <w:basedOn w:val="Normal"/>
    <w:next w:val="Normal"/>
    <w:link w:val="Carcter1deencabezado"/>
    <w:uiPriority w:val="1"/>
    <w:semiHidden/>
    <w:qFormat/>
    <w:rsid w:val="00667753"/>
    <w:pPr>
      <w:outlineLvl w:val="0"/>
    </w:pPr>
    <w:rPr>
      <w:b/>
      <w:color w:val="FFFFFF"/>
      <w:sz w:val="20"/>
    </w:rPr>
  </w:style>
  <w:style w:type="paragraph" w:customStyle="1" w:styleId="ttulo20">
    <w:name w:val="título 2"/>
    <w:basedOn w:val="ttulo1"/>
    <w:next w:val="Normal"/>
    <w:link w:val="Carcter2deencabezado"/>
    <w:uiPriority w:val="1"/>
    <w:semiHidden/>
    <w:qFormat/>
    <w:rsid w:val="00667753"/>
    <w:pPr>
      <w:outlineLvl w:val="1"/>
    </w:pPr>
    <w:rPr>
      <w:color w:val="A6A6A6"/>
    </w:rPr>
  </w:style>
  <w:style w:type="paragraph" w:customStyle="1" w:styleId="ttulo30">
    <w:name w:val="título 3"/>
    <w:basedOn w:val="ttulo20"/>
    <w:next w:val="Normal"/>
    <w:link w:val="Carcter3deencabezado"/>
    <w:uiPriority w:val="1"/>
    <w:semiHidden/>
    <w:qFormat/>
    <w:rsid w:val="00667753"/>
    <w:pPr>
      <w:outlineLvl w:val="2"/>
    </w:pPr>
    <w:rPr>
      <w:b w:val="0"/>
    </w:rPr>
  </w:style>
  <w:style w:type="paragraph" w:customStyle="1" w:styleId="ttulo4">
    <w:name w:val="título 4"/>
    <w:basedOn w:val="ttulo5"/>
    <w:next w:val="Normal"/>
    <w:link w:val="Carcter4deencabezado"/>
    <w:uiPriority w:val="1"/>
    <w:semiHidden/>
    <w:qFormat/>
    <w:rsid w:val="00667753"/>
    <w:pPr>
      <w:spacing w:before="40" w:after="280"/>
      <w:outlineLvl w:val="3"/>
    </w:pPr>
    <w:rPr>
      <w:color w:val="B8CCE4"/>
    </w:rPr>
  </w:style>
  <w:style w:type="paragraph" w:customStyle="1" w:styleId="ttulo5">
    <w:name w:val="título 5"/>
    <w:basedOn w:val="Normal"/>
    <w:next w:val="Normal"/>
    <w:link w:val="Carcter5deencabezado"/>
    <w:uiPriority w:val="1"/>
    <w:semiHidden/>
    <w:qFormat/>
    <w:rsid w:val="00667753"/>
    <w:pPr>
      <w:keepNext/>
      <w:keepLines/>
      <w:spacing w:before="200"/>
      <w:outlineLvl w:val="4"/>
    </w:pPr>
    <w:rPr>
      <w:rFonts w:eastAsia="Times New Roman"/>
      <w:color w:val="D9D9D9"/>
      <w:sz w:val="96"/>
    </w:rPr>
  </w:style>
  <w:style w:type="table" w:styleId="Tablaconcuadrcula">
    <w:name w:val="Table Grid"/>
    <w:basedOn w:val="Tablanormal"/>
    <w:uiPriority w:val="1"/>
    <w:rsid w:val="0066775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Textodelmarcadordeposicin">
    <w:name w:val="Placeholder Text"/>
    <w:uiPriority w:val="99"/>
    <w:semiHidden/>
    <w:rsid w:val="00667753"/>
    <w:rPr>
      <w:color w:val="808080"/>
    </w:rPr>
  </w:style>
  <w:style w:type="paragraph" w:customStyle="1" w:styleId="Globodetexto">
    <w:name w:val="Globo de texto"/>
    <w:basedOn w:val="Normal"/>
    <w:link w:val="Carcterdeglobodetexto"/>
    <w:uiPriority w:val="99"/>
    <w:semiHidden/>
    <w:unhideWhenUsed/>
    <w:rsid w:val="00667753"/>
    <w:rPr>
      <w:rFonts w:ascii="Tahoma" w:hAnsi="Tahoma" w:cs="Tahoma"/>
      <w:sz w:val="16"/>
      <w:szCs w:val="16"/>
    </w:rPr>
  </w:style>
  <w:style w:type="character" w:customStyle="1" w:styleId="Carcterdeglobodetexto">
    <w:name w:val="Carácter de globo de texto"/>
    <w:link w:val="Globodetexto"/>
    <w:uiPriority w:val="99"/>
    <w:semiHidden/>
    <w:rsid w:val="00667753"/>
    <w:rPr>
      <w:rFonts w:ascii="Tahoma" w:hAnsi="Tahoma" w:cs="Tahoma"/>
      <w:sz w:val="16"/>
      <w:szCs w:val="16"/>
    </w:rPr>
  </w:style>
  <w:style w:type="character" w:customStyle="1" w:styleId="Carcter1deencabezado">
    <w:name w:val="Carácter 1 de encabezado"/>
    <w:link w:val="ttulo1"/>
    <w:uiPriority w:val="1"/>
    <w:semiHidden/>
    <w:rsid w:val="00667753"/>
    <w:rPr>
      <w:b/>
      <w:color w:val="FFFFFF"/>
      <w:spacing w:val="8"/>
      <w:sz w:val="20"/>
    </w:rPr>
  </w:style>
  <w:style w:type="character" w:customStyle="1" w:styleId="Carcter2deencabezado">
    <w:name w:val="Carácter 2 de encabezado"/>
    <w:link w:val="ttulo20"/>
    <w:uiPriority w:val="1"/>
    <w:semiHidden/>
    <w:rsid w:val="00667753"/>
    <w:rPr>
      <w:b/>
      <w:color w:val="A6A6A6"/>
      <w:spacing w:val="8"/>
      <w:sz w:val="20"/>
    </w:rPr>
  </w:style>
  <w:style w:type="character" w:customStyle="1" w:styleId="Carcter3deencabezado">
    <w:name w:val="Carácter 3 de encabezado"/>
    <w:link w:val="ttulo30"/>
    <w:uiPriority w:val="1"/>
    <w:semiHidden/>
    <w:rsid w:val="00667753"/>
    <w:rPr>
      <w:color w:val="A6A6A6"/>
      <w:spacing w:val="8"/>
      <w:sz w:val="20"/>
    </w:rPr>
  </w:style>
  <w:style w:type="character" w:customStyle="1" w:styleId="Carcter4deencabezado">
    <w:name w:val="Carácter 4 de encabezado"/>
    <w:link w:val="ttulo4"/>
    <w:uiPriority w:val="1"/>
    <w:semiHidden/>
    <w:rsid w:val="00667753"/>
    <w:rPr>
      <w:rFonts w:eastAsia="Times New Roman" w:cs="Times New Roman"/>
      <w:color w:val="B8CCE4"/>
      <w:spacing w:val="8"/>
      <w:sz w:val="96"/>
    </w:rPr>
  </w:style>
  <w:style w:type="character" w:customStyle="1" w:styleId="Carcter5deencabezado">
    <w:name w:val="Carácter 5 de encabezado"/>
    <w:link w:val="ttulo5"/>
    <w:uiPriority w:val="1"/>
    <w:semiHidden/>
    <w:rsid w:val="00667753"/>
    <w:rPr>
      <w:rFonts w:eastAsia="Times New Roman" w:cs="Times New Roman"/>
      <w:color w:val="D9D9D9"/>
      <w:spacing w:val="8"/>
      <w:sz w:val="96"/>
    </w:rPr>
  </w:style>
  <w:style w:type="paragraph" w:customStyle="1" w:styleId="Copiadeltextoprincipal">
    <w:name w:val="Copia del texto principal"/>
    <w:basedOn w:val="Normal"/>
    <w:qFormat/>
    <w:rsid w:val="00667753"/>
    <w:rPr>
      <w:sz w:val="16"/>
    </w:rPr>
  </w:style>
  <w:style w:type="paragraph" w:customStyle="1" w:styleId="Ttulodelasactasdelareunin">
    <w:name w:val="Título de las actas de la reunión"/>
    <w:basedOn w:val="Normal"/>
    <w:qFormat/>
    <w:rsid w:val="00667753"/>
    <w:pPr>
      <w:keepNext/>
      <w:keepLines/>
      <w:spacing w:before="40" w:after="280"/>
    </w:pPr>
    <w:rPr>
      <w:rFonts w:eastAsia="Times New Roman"/>
      <w:color w:val="B8CCE4"/>
      <w:sz w:val="96"/>
    </w:rPr>
  </w:style>
  <w:style w:type="paragraph" w:customStyle="1" w:styleId="Ttulosdelasactasdelareuninydelordendelda">
    <w:name w:val="Títulos de las actas de la reunión y del orden del día"/>
    <w:basedOn w:val="Normal"/>
    <w:qFormat/>
    <w:rsid w:val="00667753"/>
    <w:rPr>
      <w:b/>
      <w:color w:val="FFFFFF"/>
      <w:sz w:val="20"/>
    </w:rPr>
  </w:style>
  <w:style w:type="paragraph" w:customStyle="1" w:styleId="encabezado">
    <w:name w:val="encabezado"/>
    <w:basedOn w:val="Normal"/>
    <w:link w:val="Carcterdeencabezado"/>
    <w:uiPriority w:val="99"/>
    <w:semiHidden/>
    <w:unhideWhenUsed/>
    <w:rsid w:val="00667753"/>
    <w:pPr>
      <w:tabs>
        <w:tab w:val="center" w:pos="4680"/>
        <w:tab w:val="right" w:pos="9360"/>
      </w:tabs>
    </w:pPr>
  </w:style>
  <w:style w:type="character" w:customStyle="1" w:styleId="Carcterdeencabezado">
    <w:name w:val="Carácter de encabezado"/>
    <w:link w:val="encabezado"/>
    <w:uiPriority w:val="99"/>
    <w:semiHidden/>
    <w:rsid w:val="00667753"/>
    <w:rPr>
      <w:spacing w:val="8"/>
      <w:sz w:val="18"/>
    </w:rPr>
  </w:style>
  <w:style w:type="paragraph" w:customStyle="1" w:styleId="piedepgina">
    <w:name w:val="pie de página"/>
    <w:basedOn w:val="Normal"/>
    <w:link w:val="Carcterdepiedepgina"/>
    <w:uiPriority w:val="99"/>
    <w:semiHidden/>
    <w:unhideWhenUsed/>
    <w:rsid w:val="00667753"/>
    <w:pPr>
      <w:tabs>
        <w:tab w:val="center" w:pos="4680"/>
        <w:tab w:val="right" w:pos="9360"/>
      </w:tabs>
    </w:pPr>
  </w:style>
  <w:style w:type="character" w:customStyle="1" w:styleId="Carcterdepiedepgina">
    <w:name w:val="Carácter de pie de página"/>
    <w:link w:val="piedepgina"/>
    <w:uiPriority w:val="99"/>
    <w:semiHidden/>
    <w:rsid w:val="00667753"/>
    <w:rPr>
      <w:spacing w:val="8"/>
      <w:sz w:val="1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75ED1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575ED1"/>
    <w:rPr>
      <w:rFonts w:ascii="Tahoma" w:hAnsi="Tahoma" w:cs="Tahoma"/>
      <w:spacing w:val="8"/>
      <w:sz w:val="16"/>
      <w:szCs w:val="16"/>
    </w:rPr>
  </w:style>
  <w:style w:type="paragraph" w:styleId="Encabezado0">
    <w:name w:val="header"/>
    <w:basedOn w:val="Normal"/>
    <w:link w:val="EncabezadoCar"/>
    <w:uiPriority w:val="99"/>
    <w:unhideWhenUsed/>
    <w:rsid w:val="00575ED1"/>
    <w:pPr>
      <w:tabs>
        <w:tab w:val="center" w:pos="4680"/>
        <w:tab w:val="right" w:pos="9360"/>
      </w:tabs>
    </w:pPr>
  </w:style>
  <w:style w:type="character" w:customStyle="1" w:styleId="EncabezadoCar">
    <w:name w:val="Encabezado Car"/>
    <w:link w:val="Encabezado0"/>
    <w:uiPriority w:val="99"/>
    <w:rsid w:val="00575ED1"/>
    <w:rPr>
      <w:spacing w:val="8"/>
      <w:sz w:val="18"/>
    </w:rPr>
  </w:style>
  <w:style w:type="paragraph" w:styleId="Piedepgina0">
    <w:name w:val="footer"/>
    <w:basedOn w:val="Normal"/>
    <w:link w:val="PiedepginaCar"/>
    <w:uiPriority w:val="99"/>
    <w:unhideWhenUsed/>
    <w:rsid w:val="00575ED1"/>
    <w:pPr>
      <w:tabs>
        <w:tab w:val="center" w:pos="4680"/>
        <w:tab w:val="right" w:pos="9360"/>
      </w:tabs>
    </w:pPr>
  </w:style>
  <w:style w:type="character" w:customStyle="1" w:styleId="PiedepginaCar">
    <w:name w:val="Pie de página Car"/>
    <w:link w:val="Piedepgina0"/>
    <w:uiPriority w:val="99"/>
    <w:rsid w:val="00575ED1"/>
    <w:rPr>
      <w:spacing w:val="8"/>
      <w:sz w:val="18"/>
    </w:rPr>
  </w:style>
  <w:style w:type="table" w:customStyle="1" w:styleId="Tablaconcuadrcula1">
    <w:name w:val="Tabla con cuadrícula1"/>
    <w:basedOn w:val="Tablanormal"/>
    <w:next w:val="Tablaconcuadrcula"/>
    <w:uiPriority w:val="1"/>
    <w:rsid w:val="00DC4007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Ttulo2Car">
    <w:name w:val="Título 2 Car"/>
    <w:link w:val="Ttulo2"/>
    <w:uiPriority w:val="1"/>
    <w:rsid w:val="00850B30"/>
    <w:rPr>
      <w:rFonts w:ascii="Bookman Old Style" w:eastAsia="Times New Roman" w:hAnsi="Bookman Old Style" w:cs="Times New Roman"/>
      <w:b/>
      <w:bCs/>
      <w:color w:val="4F81BD"/>
      <w:spacing w:val="8"/>
      <w:sz w:val="26"/>
      <w:szCs w:val="26"/>
    </w:rPr>
  </w:style>
  <w:style w:type="character" w:customStyle="1" w:styleId="Ttulo3Car">
    <w:name w:val="Título 3 Car"/>
    <w:link w:val="Ttulo3"/>
    <w:uiPriority w:val="1"/>
    <w:rsid w:val="007B2EC9"/>
    <w:rPr>
      <w:rFonts w:ascii="Bookman Old Style" w:eastAsia="Times New Roman" w:hAnsi="Bookman Old Style" w:cs="Times New Roman"/>
      <w:b/>
      <w:bCs/>
      <w:color w:val="4F81BD"/>
      <w:spacing w:val="8"/>
      <w:sz w:val="18"/>
    </w:rPr>
  </w:style>
  <w:style w:type="character" w:customStyle="1" w:styleId="fontstyle01">
    <w:name w:val="fontstyle01"/>
    <w:rsid w:val="00E04C65"/>
    <w:rPr>
      <w:rFonts w:ascii="Arial-ItalicMT" w:hAnsi="Arial-ItalicMT" w:hint="default"/>
      <w:b w:val="0"/>
      <w:bCs w:val="0"/>
      <w:i/>
      <w:iCs/>
      <w:color w:val="000000"/>
      <w:sz w:val="16"/>
      <w:szCs w:val="16"/>
    </w:rPr>
  </w:style>
  <w:style w:type="paragraph" w:styleId="Prrafodelista">
    <w:name w:val="List Paragraph"/>
    <w:basedOn w:val="Normal"/>
    <w:uiPriority w:val="34"/>
    <w:qFormat/>
    <w:rsid w:val="00E04C65"/>
    <w:pPr>
      <w:ind w:left="708"/>
    </w:pPr>
  </w:style>
  <w:style w:type="character" w:customStyle="1" w:styleId="fontstyle21">
    <w:name w:val="fontstyle21"/>
    <w:rsid w:val="00A62A49"/>
    <w:rPr>
      <w:rFonts w:ascii="ArialMT" w:hAnsi="ArialMT" w:hint="default"/>
      <w:b w:val="0"/>
      <w:bCs w:val="0"/>
      <w:i w:val="0"/>
      <w:iCs w:val="0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08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3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8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22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4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80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4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customXml" Target="../customXml/item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olina_cortes\AppData\Roaming\Microsoft\Plantillas\MeetingMinutes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AD6D36A7BF4914E93E408E8EAC8C02F" ma:contentTypeVersion="2" ma:contentTypeDescription="Crear nuevo documento." ma:contentTypeScope="" ma:versionID="de8d2c3e59d13eb09d242d666c135a62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4b05fe88efa056e3c664b82463c83d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1:VariationsItemGroup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  <xsd:element name="VariationsItemGroupID" ma:index="10" nillable="true" ma:displayName="Identificador de grupo de elementos" ma:description="" ma:hidden="true" ma:internalName="VariationsItemGroupID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VariationsItemGroupID xmlns="http://schemas.microsoft.com/sharepoint/v3">015e4c6d-485a-4436-a077-734eb3dc68c3</VariationsItemGroupID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0C35BF2-18BB-4171-8BE7-AB9B61488635}"/>
</file>

<file path=customXml/itemProps2.xml><?xml version="1.0" encoding="utf-8"?>
<ds:datastoreItem xmlns:ds="http://schemas.openxmlformats.org/officeDocument/2006/customXml" ds:itemID="{E667CB29-8CEB-42A7-A2F9-298BF0BF9E1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F2E43A2-9715-47EA-B93E-F0DCA5CA8CE9}"/>
</file>

<file path=customXml/itemProps4.xml><?xml version="1.0" encoding="utf-8"?>
<ds:datastoreItem xmlns:ds="http://schemas.openxmlformats.org/officeDocument/2006/customXml" ds:itemID="{C7DFBC06-4E41-445F-B6C7-C039ABD96D5E}"/>
</file>

<file path=docProps/app.xml><?xml version="1.0" encoding="utf-8"?>
<Properties xmlns="http://schemas.openxmlformats.org/officeDocument/2006/extended-properties" xmlns:vt="http://schemas.openxmlformats.org/officeDocument/2006/docPropsVTypes">
  <Template>MeetingMinutes.dotx</Template>
  <TotalTime>2</TotalTime>
  <Pages>2</Pages>
  <Words>577</Words>
  <Characters>3174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Meeting minutes</vt:lpstr>
      <vt:lpstr/>
    </vt:vector>
  </TitlesOfParts>
  <Company>Diputación de Alicante</Company>
  <LinksUpToDate>false</LinksUpToDate>
  <CharactersWithSpaces>3744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minutes</dc:title>
  <dc:subject/>
  <dc:creator>CORTES GARCIA, CAROLINA</dc:creator>
  <cp:keywords/>
  <cp:lastModifiedBy>Cámara Alicante - Office365 - t1</cp:lastModifiedBy>
  <cp:revision>3</cp:revision>
  <cp:lastPrinted>2018-08-27T11:02:00Z</cp:lastPrinted>
  <dcterms:created xsi:type="dcterms:W3CDTF">2018-09-13T11:29:00Z</dcterms:created>
  <dcterms:modified xsi:type="dcterms:W3CDTF">2018-09-13T11:31:00Z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TC101731859990</vt:lpwstr>
  </property>
  <property fmtid="{D5CDD505-2E9C-101B-9397-08002B2CF9AE}" pid="3" name="ContentTypeId">
    <vt:lpwstr>0x0101003AD6D36A7BF4914E93E408E8EAC8C02F</vt:lpwstr>
  </property>
</Properties>
</file>